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322D4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87" name="Picture 86" descr="2012 October-November-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8" name="Picture 87" descr="2012 October-November-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9" name="Picture 88" descr="2012 October-November-Dec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0" name="Picture 89" descr="2012 October-November-Dec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1" name="Picture 90" descr="2012 October-November-Dec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9237" cy="10003536"/>
            <wp:effectExtent l="19050" t="0" r="0" b="0"/>
            <wp:docPr id="92" name="Picture 91" descr="2012 October-November-Dec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October-November-Dec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237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04239F"/>
    <w:rsid w:val="000D272D"/>
    <w:rsid w:val="002E1205"/>
    <w:rsid w:val="002E63CD"/>
    <w:rsid w:val="00335CB5"/>
    <w:rsid w:val="003D76F0"/>
    <w:rsid w:val="004322D4"/>
    <w:rsid w:val="004F4971"/>
    <w:rsid w:val="00531829"/>
    <w:rsid w:val="00585480"/>
    <w:rsid w:val="00611B4C"/>
    <w:rsid w:val="0062049F"/>
    <w:rsid w:val="006317B0"/>
    <w:rsid w:val="00646909"/>
    <w:rsid w:val="006B7069"/>
    <w:rsid w:val="006C4099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616C3"/>
    <w:rsid w:val="00D83296"/>
    <w:rsid w:val="00D8658D"/>
    <w:rsid w:val="00E148D6"/>
    <w:rsid w:val="00E565E3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2017-11-24T15:55:00Z</dcterms:created>
  <dcterms:modified xsi:type="dcterms:W3CDTF">2017-11-24T15:56:00Z</dcterms:modified>
</cp:coreProperties>
</file>